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bookmarkStart w:id="0" w:name="_GoBack"/>
      <w:bookmarkEnd w:id="0"/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1FE8239A" w14:textId="4610CE0B" w:rsidR="006A2DC5" w:rsidRDefault="00C36B82" w:rsidP="006A2DC5">
      <w:pPr>
        <w:spacing w:line="360" w:lineRule="exact"/>
        <w:ind w:firstLine="709"/>
        <w:jc w:val="center"/>
        <w:rPr>
          <w:szCs w:val="28"/>
        </w:rPr>
      </w:pPr>
      <w:r w:rsidRPr="00C36B82">
        <w:rPr>
          <w:szCs w:val="28"/>
        </w:rPr>
        <w:t xml:space="preserve">в пределах </w:t>
      </w:r>
      <w:r w:rsidR="00946031">
        <w:rPr>
          <w:szCs w:val="28"/>
        </w:rPr>
        <w:t xml:space="preserve">следующей территории проживания граждан: </w:t>
      </w:r>
      <w:r w:rsidRPr="00C36B82">
        <w:rPr>
          <w:szCs w:val="28"/>
        </w:rPr>
        <w:t>групп</w:t>
      </w:r>
      <w:r w:rsidR="00946031">
        <w:rPr>
          <w:szCs w:val="28"/>
        </w:rPr>
        <w:t>а</w:t>
      </w:r>
      <w:r w:rsidRPr="00C36B82">
        <w:rPr>
          <w:szCs w:val="28"/>
        </w:rPr>
        <w:t xml:space="preserve"> домов</w:t>
      </w:r>
      <w:r w:rsidR="00F4691A" w:rsidRPr="00C36B82">
        <w:rPr>
          <w:szCs w:val="28"/>
        </w:rPr>
        <w:t xml:space="preserve"> </w:t>
      </w:r>
    </w:p>
    <w:p w14:paraId="3B1E4E3C" w14:textId="2021A702" w:rsidR="0002369D" w:rsidRDefault="00F4691A" w:rsidP="006A2DC5">
      <w:pPr>
        <w:spacing w:line="360" w:lineRule="exact"/>
        <w:ind w:firstLine="709"/>
        <w:jc w:val="center"/>
        <w:rPr>
          <w:szCs w:val="28"/>
        </w:rPr>
      </w:pPr>
      <w:r>
        <w:rPr>
          <w:szCs w:val="28"/>
        </w:rPr>
        <w:t>по улиц</w:t>
      </w:r>
      <w:r w:rsidR="00946031">
        <w:rPr>
          <w:szCs w:val="28"/>
        </w:rPr>
        <w:t>ам Бриллиантовая, Аквамариновая, Перламутровая, Коралловая, Хрустальная, Агатовая</w:t>
      </w:r>
      <w:r>
        <w:rPr>
          <w:szCs w:val="28"/>
        </w:rPr>
        <w:t xml:space="preserve"> </w:t>
      </w:r>
      <w:r w:rsidR="00946031">
        <w:rPr>
          <w:szCs w:val="28"/>
        </w:rPr>
        <w:t>поселка Объект КРП</w:t>
      </w:r>
      <w:r>
        <w:rPr>
          <w:szCs w:val="28"/>
        </w:rPr>
        <w:t xml:space="preserve"> </w:t>
      </w:r>
    </w:p>
    <w:p w14:paraId="4AC58DA9" w14:textId="4C823B00" w:rsidR="00F4691A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</w:p>
    <w:p w14:paraId="17D8651D" w14:textId="77777777" w:rsidR="00F4691A" w:rsidRPr="00DB6055" w:rsidRDefault="00F469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6865C6F7" w:rsidR="00522963" w:rsidRDefault="00946031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11 апреля</w:t>
      </w:r>
      <w:r w:rsidR="00DB6055" w:rsidRPr="00DB6055">
        <w:rPr>
          <w:szCs w:val="28"/>
        </w:rPr>
        <w:t xml:space="preserve"> 202</w:t>
      </w:r>
      <w:r w:rsidR="00F4691A"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 w:rsidR="00F4691A"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</w:t>
      </w:r>
      <w:r w:rsidR="00522963">
        <w:rPr>
          <w:szCs w:val="28"/>
        </w:rPr>
        <w:t xml:space="preserve">№ </w:t>
      </w:r>
      <w:r>
        <w:rPr>
          <w:szCs w:val="28"/>
        </w:rPr>
        <w:t>2</w:t>
      </w:r>
      <w:r w:rsidR="00522963">
        <w:rPr>
          <w:szCs w:val="28"/>
        </w:rPr>
        <w:t xml:space="preserve"> 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7381EAEE" w:rsidR="00337285" w:rsidRDefault="00CF698A" w:rsidP="00946031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946031">
        <w:rPr>
          <w:szCs w:val="28"/>
        </w:rPr>
        <w:t>1</w:t>
      </w:r>
      <w:r w:rsidR="00F4691A">
        <w:rPr>
          <w:szCs w:val="28"/>
        </w:rPr>
        <w:t xml:space="preserve">1 </w:t>
      </w:r>
      <w:r w:rsidR="00946031">
        <w:rPr>
          <w:szCs w:val="28"/>
        </w:rPr>
        <w:t>апреля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946031" w:rsidRPr="00C36B82">
        <w:rPr>
          <w:szCs w:val="28"/>
        </w:rPr>
        <w:t>в</w:t>
      </w:r>
      <w:r w:rsidR="00946031">
        <w:rPr>
          <w:szCs w:val="28"/>
        </w:rPr>
        <w:t xml:space="preserve"> </w:t>
      </w:r>
      <w:r w:rsidR="00946031" w:rsidRPr="00C36B82">
        <w:rPr>
          <w:szCs w:val="28"/>
        </w:rPr>
        <w:t xml:space="preserve">пределах </w:t>
      </w:r>
      <w:r w:rsidR="00946031">
        <w:rPr>
          <w:szCs w:val="28"/>
        </w:rPr>
        <w:t xml:space="preserve">следующей территории проживания граждан: </w:t>
      </w:r>
      <w:r w:rsidR="00946031" w:rsidRPr="00C36B82">
        <w:rPr>
          <w:szCs w:val="28"/>
        </w:rPr>
        <w:t>групп</w:t>
      </w:r>
      <w:r w:rsidR="00946031">
        <w:rPr>
          <w:szCs w:val="28"/>
        </w:rPr>
        <w:t>а</w:t>
      </w:r>
      <w:r w:rsidR="00946031" w:rsidRPr="00C36B82">
        <w:rPr>
          <w:szCs w:val="28"/>
        </w:rPr>
        <w:t xml:space="preserve"> домов </w:t>
      </w:r>
      <w:r w:rsidR="00946031">
        <w:rPr>
          <w:szCs w:val="28"/>
        </w:rPr>
        <w:t xml:space="preserve">по улицам Бриллиантовая, Аквамариновая, Перламутровая, Коралловая, Хрустальная, Агатовая поселка Объект КРП </w:t>
      </w:r>
      <w:r w:rsidR="00946031" w:rsidRPr="00DB6055">
        <w:rPr>
          <w:szCs w:val="28"/>
        </w:rPr>
        <w:t>Пермского муниципального округа Пермского края</w:t>
      </w:r>
      <w:r w:rsidR="00946031">
        <w:rPr>
          <w:szCs w:val="28"/>
        </w:rPr>
        <w:t xml:space="preserve">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77777777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6A51F27B" w14:textId="60019368" w:rsidR="00A42E07" w:rsidRDefault="00F4691A" w:rsidP="00946031">
      <w:pPr>
        <w:autoSpaceDE w:val="0"/>
        <w:autoSpaceDN w:val="0"/>
        <w:adjustRightInd w:val="0"/>
        <w:spacing w:line="360" w:lineRule="exact"/>
        <w:ind w:firstLine="708"/>
        <w:jc w:val="both"/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946031" w:rsidRPr="000E6C24">
        <w:rPr>
          <w:szCs w:val="28"/>
        </w:rPr>
        <w:t>4 746 (четыре тысячи семьсот сорок шесть) руб. 36 копеек</w:t>
      </w:r>
      <w:r w:rsidR="00946031" w:rsidRPr="005F6713">
        <w:rPr>
          <w:szCs w:val="28"/>
        </w:rPr>
        <w:t xml:space="preserve"> </w:t>
      </w:r>
      <w:r>
        <w:rPr>
          <w:szCs w:val="28"/>
        </w:rPr>
        <w:t xml:space="preserve">на каждого совершеннолетнего жителя, </w:t>
      </w:r>
      <w:r w:rsidRPr="00D758EC">
        <w:rPr>
          <w:szCs w:val="28"/>
        </w:rPr>
        <w:t xml:space="preserve">зарегистрированного по месту жительства на части территории населенного пункта </w:t>
      </w:r>
      <w:r w:rsidR="00946031">
        <w:rPr>
          <w:szCs w:val="28"/>
        </w:rPr>
        <w:t xml:space="preserve">поселка Объект КРП </w:t>
      </w:r>
      <w:r w:rsidR="00946031" w:rsidRPr="00DB6055">
        <w:rPr>
          <w:szCs w:val="28"/>
        </w:rPr>
        <w:t>Пермского муниципального округа Пермского края</w:t>
      </w:r>
      <w:r w:rsidR="00946031">
        <w:rPr>
          <w:szCs w:val="28"/>
        </w:rPr>
        <w:t xml:space="preserve"> </w:t>
      </w:r>
      <w:r w:rsidRPr="00D758EC">
        <w:rPr>
          <w:szCs w:val="28"/>
        </w:rPr>
        <w:t xml:space="preserve">в пределах следующей территории проживания граждан: </w:t>
      </w:r>
      <w:r w:rsidRPr="00C36B82">
        <w:rPr>
          <w:szCs w:val="28"/>
        </w:rPr>
        <w:t>групп</w:t>
      </w:r>
      <w:r w:rsidR="00946031">
        <w:rPr>
          <w:szCs w:val="28"/>
        </w:rPr>
        <w:t>а</w:t>
      </w:r>
      <w:r w:rsidRPr="00C36B82">
        <w:rPr>
          <w:szCs w:val="28"/>
        </w:rPr>
        <w:t xml:space="preserve"> домов </w:t>
      </w:r>
      <w:r w:rsidR="00946031">
        <w:rPr>
          <w:szCs w:val="28"/>
        </w:rPr>
        <w:t>по улицам Бриллиантовая, Аквамариновая, Перламутровая, Коралловая, Хрустальная, Агатовая</w:t>
      </w:r>
      <w:r w:rsidR="005A5AE2">
        <w:t xml:space="preserve">, на устройство </w:t>
      </w:r>
      <w:r w:rsidR="005A5AE2" w:rsidRPr="005A5AE2">
        <w:t>уличного освещения части территории поселка Объект КРП</w:t>
      </w:r>
      <w:r w:rsidR="005A5AE2">
        <w:t xml:space="preserve"> Пермского муниципального округа Пермского края.</w:t>
      </w:r>
    </w:p>
    <w:p w14:paraId="3780DC51" w14:textId="77777777" w:rsidR="005A5AE2" w:rsidRPr="00F4691A" w:rsidRDefault="005A5AE2" w:rsidP="00946031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</w:p>
    <w:p w14:paraId="07B0CA44" w14:textId="2779C568" w:rsidR="00CF698A" w:rsidRDefault="00C85769" w:rsidP="00F942C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</w:t>
      </w:r>
      <w:r w:rsidR="00CF698A" w:rsidRPr="00CF698A">
        <w:rPr>
          <w:szCs w:val="28"/>
        </w:rPr>
        <w:t>Председательствующий на сходе граждан</w:t>
      </w:r>
      <w:r w:rsidR="006A2DC5">
        <w:rPr>
          <w:szCs w:val="28"/>
        </w:rPr>
        <w:t xml:space="preserve">: </w:t>
      </w:r>
      <w:proofErr w:type="spellStart"/>
      <w:r w:rsidR="00946031">
        <w:rPr>
          <w:szCs w:val="28"/>
        </w:rPr>
        <w:t>Занин</w:t>
      </w:r>
      <w:proofErr w:type="spellEnd"/>
      <w:r w:rsidR="00946031">
        <w:rPr>
          <w:szCs w:val="28"/>
        </w:rPr>
        <w:t xml:space="preserve"> В.Д. </w:t>
      </w:r>
    </w:p>
    <w:p w14:paraId="33C611E6" w14:textId="6D17E04D" w:rsidR="00946031" w:rsidRPr="007E752F" w:rsidRDefault="00946031" w:rsidP="00946031">
      <w:pPr>
        <w:ind w:left="282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sectPr w:rsidR="00946031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4A3C4" w14:textId="77777777" w:rsidR="00083FBC" w:rsidRDefault="00083FBC" w:rsidP="00DA5614">
      <w:r>
        <w:separator/>
      </w:r>
    </w:p>
  </w:endnote>
  <w:endnote w:type="continuationSeparator" w:id="0">
    <w:p w14:paraId="1A50FF44" w14:textId="77777777" w:rsidR="00083FBC" w:rsidRDefault="00083FBC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C47E6" w14:textId="77777777" w:rsidR="00083FBC" w:rsidRDefault="00083FBC" w:rsidP="00DA5614">
      <w:r>
        <w:separator/>
      </w:r>
    </w:p>
  </w:footnote>
  <w:footnote w:type="continuationSeparator" w:id="0">
    <w:p w14:paraId="1D4A9360" w14:textId="77777777" w:rsidR="00083FBC" w:rsidRDefault="00083FBC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21AB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75B39"/>
    <w:rsid w:val="00076EDD"/>
    <w:rsid w:val="00080E7D"/>
    <w:rsid w:val="00083FBC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6093"/>
    <w:rsid w:val="000D4036"/>
    <w:rsid w:val="000D5A9D"/>
    <w:rsid w:val="000D5B40"/>
    <w:rsid w:val="000E3AD7"/>
    <w:rsid w:val="000E48CE"/>
    <w:rsid w:val="000E49EB"/>
    <w:rsid w:val="000E4C1E"/>
    <w:rsid w:val="000E6C24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21F"/>
    <w:rsid w:val="00170CB3"/>
    <w:rsid w:val="00172E79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DEA"/>
    <w:rsid w:val="001E2B39"/>
    <w:rsid w:val="001E5FF4"/>
    <w:rsid w:val="001F22EB"/>
    <w:rsid w:val="001F2B5B"/>
    <w:rsid w:val="001F3413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136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757B"/>
    <w:rsid w:val="0049130A"/>
    <w:rsid w:val="004928FA"/>
    <w:rsid w:val="00494227"/>
    <w:rsid w:val="004949DB"/>
    <w:rsid w:val="004974BF"/>
    <w:rsid w:val="004A3C6E"/>
    <w:rsid w:val="004A42F0"/>
    <w:rsid w:val="004B0B3E"/>
    <w:rsid w:val="004B0F65"/>
    <w:rsid w:val="004B25EA"/>
    <w:rsid w:val="004B6B07"/>
    <w:rsid w:val="004B7E5D"/>
    <w:rsid w:val="004D2AA2"/>
    <w:rsid w:val="004F3A21"/>
    <w:rsid w:val="00503819"/>
    <w:rsid w:val="00505721"/>
    <w:rsid w:val="00505838"/>
    <w:rsid w:val="005116F5"/>
    <w:rsid w:val="005116F7"/>
    <w:rsid w:val="00512A69"/>
    <w:rsid w:val="00512E4C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A5AE2"/>
    <w:rsid w:val="005C27F9"/>
    <w:rsid w:val="005C2DA0"/>
    <w:rsid w:val="005C428F"/>
    <w:rsid w:val="005C4C8F"/>
    <w:rsid w:val="005C637B"/>
    <w:rsid w:val="005C7089"/>
    <w:rsid w:val="005D26E8"/>
    <w:rsid w:val="005D2E96"/>
    <w:rsid w:val="005E6154"/>
    <w:rsid w:val="005E6BE0"/>
    <w:rsid w:val="005F0138"/>
    <w:rsid w:val="005F2C65"/>
    <w:rsid w:val="005F4952"/>
    <w:rsid w:val="005F4FC1"/>
    <w:rsid w:val="00601EB0"/>
    <w:rsid w:val="00604533"/>
    <w:rsid w:val="00612527"/>
    <w:rsid w:val="00616B11"/>
    <w:rsid w:val="0062010B"/>
    <w:rsid w:val="00624AD1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42394"/>
    <w:rsid w:val="00753C10"/>
    <w:rsid w:val="00763E87"/>
    <w:rsid w:val="00765249"/>
    <w:rsid w:val="0077316F"/>
    <w:rsid w:val="00780D23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C27D4"/>
    <w:rsid w:val="007C3B15"/>
    <w:rsid w:val="007C4BD8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56E5"/>
    <w:rsid w:val="00867D84"/>
    <w:rsid w:val="00875709"/>
    <w:rsid w:val="0088484F"/>
    <w:rsid w:val="00887289"/>
    <w:rsid w:val="008929D1"/>
    <w:rsid w:val="0089407B"/>
    <w:rsid w:val="00894928"/>
    <w:rsid w:val="00897178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031"/>
    <w:rsid w:val="009462A2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36018"/>
    <w:rsid w:val="00A42E07"/>
    <w:rsid w:val="00A4342D"/>
    <w:rsid w:val="00A44C1A"/>
    <w:rsid w:val="00A47D32"/>
    <w:rsid w:val="00A517BA"/>
    <w:rsid w:val="00A52A67"/>
    <w:rsid w:val="00A5643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0644"/>
    <w:rsid w:val="00AD16D0"/>
    <w:rsid w:val="00AD1D11"/>
    <w:rsid w:val="00AD1D17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45F1"/>
    <w:rsid w:val="00BD4A0D"/>
    <w:rsid w:val="00BD67B6"/>
    <w:rsid w:val="00BE0E0C"/>
    <w:rsid w:val="00BE4950"/>
    <w:rsid w:val="00BF573A"/>
    <w:rsid w:val="00C06726"/>
    <w:rsid w:val="00C0734C"/>
    <w:rsid w:val="00C10EEC"/>
    <w:rsid w:val="00C11508"/>
    <w:rsid w:val="00C210A9"/>
    <w:rsid w:val="00C210E9"/>
    <w:rsid w:val="00C21B12"/>
    <w:rsid w:val="00C22124"/>
    <w:rsid w:val="00C3124B"/>
    <w:rsid w:val="00C3179E"/>
    <w:rsid w:val="00C36B82"/>
    <w:rsid w:val="00C436D8"/>
    <w:rsid w:val="00C50DDE"/>
    <w:rsid w:val="00C51813"/>
    <w:rsid w:val="00C61AA6"/>
    <w:rsid w:val="00C64C79"/>
    <w:rsid w:val="00C71E97"/>
    <w:rsid w:val="00C75CF2"/>
    <w:rsid w:val="00C803E8"/>
    <w:rsid w:val="00C85769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313"/>
    <w:rsid w:val="00D90A19"/>
    <w:rsid w:val="00DA0BE1"/>
    <w:rsid w:val="00DA2868"/>
    <w:rsid w:val="00DA5614"/>
    <w:rsid w:val="00DB4283"/>
    <w:rsid w:val="00DB5DE8"/>
    <w:rsid w:val="00DB6055"/>
    <w:rsid w:val="00DC7698"/>
    <w:rsid w:val="00DD5E12"/>
    <w:rsid w:val="00DD68EB"/>
    <w:rsid w:val="00DD7E81"/>
    <w:rsid w:val="00DF2988"/>
    <w:rsid w:val="00DF5283"/>
    <w:rsid w:val="00DF53E5"/>
    <w:rsid w:val="00E02F32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51CC"/>
    <w:rsid w:val="00F624E4"/>
    <w:rsid w:val="00F62BB3"/>
    <w:rsid w:val="00F6491B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42C4"/>
    <w:rsid w:val="00F954CF"/>
    <w:rsid w:val="00F96919"/>
    <w:rsid w:val="00F96FE3"/>
    <w:rsid w:val="00F97754"/>
    <w:rsid w:val="00FA3A7F"/>
    <w:rsid w:val="00FA3BAE"/>
    <w:rsid w:val="00FA3C40"/>
    <w:rsid w:val="00FA4492"/>
    <w:rsid w:val="00FB163F"/>
    <w:rsid w:val="00FB33CE"/>
    <w:rsid w:val="00FB36EC"/>
    <w:rsid w:val="00FB3AA3"/>
    <w:rsid w:val="00FC1046"/>
    <w:rsid w:val="00FC273F"/>
    <w:rsid w:val="00FC3115"/>
    <w:rsid w:val="00FD1C66"/>
    <w:rsid w:val="00FD454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E2D6C-4059-47DA-805E-5654EB1EF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2026-05-19T10:46:00Z</dcterms:created>
  <dcterms:modified xsi:type="dcterms:W3CDTF">2026-05-19T10:46:00Z</dcterms:modified>
</cp:coreProperties>
</file>