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bookmarkStart w:id="0" w:name="_GoBack"/>
      <w:bookmarkEnd w:id="0"/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3B1E4E3C" w14:textId="1A405C27" w:rsidR="0002369D" w:rsidRDefault="00C36B82" w:rsidP="006D7A94">
      <w:pPr>
        <w:spacing w:line="360" w:lineRule="exact"/>
        <w:ind w:firstLine="709"/>
        <w:jc w:val="center"/>
        <w:rPr>
          <w:szCs w:val="28"/>
        </w:rPr>
      </w:pPr>
      <w:r w:rsidRPr="00C36B82">
        <w:rPr>
          <w:szCs w:val="28"/>
        </w:rPr>
        <w:t xml:space="preserve">в пределах </w:t>
      </w:r>
      <w:r w:rsidR="006D7A94">
        <w:rPr>
          <w:szCs w:val="28"/>
        </w:rPr>
        <w:t>следующей территории проживания граждан: многоквартирный дом № 2 по ул. Кирова села Култаево</w:t>
      </w:r>
    </w:p>
    <w:p w14:paraId="4AC58DA9" w14:textId="4C823B00" w:rsidR="00F4691A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</w:p>
    <w:p w14:paraId="17D8651D" w14:textId="77777777" w:rsidR="00F4691A" w:rsidRPr="00DB6055" w:rsidRDefault="00F469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049E9066" w:rsidR="00522963" w:rsidRDefault="006D7A94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03 мая</w:t>
      </w:r>
      <w:r w:rsidR="00DB6055" w:rsidRPr="00DB6055">
        <w:rPr>
          <w:szCs w:val="28"/>
        </w:rPr>
        <w:t xml:space="preserve"> 202</w:t>
      </w:r>
      <w:r w:rsidR="00F4691A"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 w:rsidR="00F4691A"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   </w:t>
      </w:r>
      <w:r>
        <w:rPr>
          <w:szCs w:val="28"/>
        </w:rPr>
        <w:t xml:space="preserve">   </w:t>
      </w:r>
      <w:r w:rsidR="00522963">
        <w:rPr>
          <w:szCs w:val="28"/>
        </w:rPr>
        <w:t xml:space="preserve">№ </w:t>
      </w:r>
      <w:r>
        <w:rPr>
          <w:szCs w:val="28"/>
        </w:rPr>
        <w:t>5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6FDA4B02" w:rsidR="00337285" w:rsidRDefault="00CF698A" w:rsidP="006D7A94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6D7A94">
        <w:rPr>
          <w:szCs w:val="28"/>
        </w:rPr>
        <w:t>03 мая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5D26E8">
        <w:rPr>
          <w:szCs w:val="28"/>
        </w:rPr>
        <w:t xml:space="preserve">в пределах </w:t>
      </w:r>
      <w:r w:rsidR="006D7A94">
        <w:rPr>
          <w:szCs w:val="28"/>
        </w:rPr>
        <w:t xml:space="preserve">следующей территории проживания граждан: многоквартирный дом № 2 </w:t>
      </w:r>
      <w:r w:rsidR="00DA333E">
        <w:rPr>
          <w:szCs w:val="28"/>
        </w:rPr>
        <w:t xml:space="preserve">                                </w:t>
      </w:r>
      <w:r w:rsidR="006D7A94">
        <w:rPr>
          <w:szCs w:val="28"/>
        </w:rPr>
        <w:t xml:space="preserve">по ул. Кирова села Култаево </w:t>
      </w:r>
      <w:r w:rsidR="006D7A94" w:rsidRPr="00DB6055">
        <w:rPr>
          <w:szCs w:val="28"/>
        </w:rPr>
        <w:t>Пермского муниципального округа Пермского края</w:t>
      </w:r>
      <w:r w:rsidR="006D7A94">
        <w:rPr>
          <w:szCs w:val="28"/>
        </w:rPr>
        <w:t xml:space="preserve"> </w:t>
      </w:r>
      <w:r w:rsidR="00DA333E">
        <w:rPr>
          <w:szCs w:val="28"/>
        </w:rPr>
        <w:t xml:space="preserve">     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77777777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78B8F274" w14:textId="77777777" w:rsidR="006D7A94" w:rsidRDefault="00F4691A" w:rsidP="006D7A94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6D7A94">
        <w:rPr>
          <w:szCs w:val="28"/>
        </w:rPr>
        <w:t xml:space="preserve">в размере </w:t>
      </w:r>
      <w:r w:rsidR="006D7A94" w:rsidRPr="00B711D1">
        <w:rPr>
          <w:szCs w:val="28"/>
        </w:rPr>
        <w:t>1</w:t>
      </w:r>
      <w:r w:rsidR="006D7A94">
        <w:rPr>
          <w:szCs w:val="28"/>
        </w:rPr>
        <w:t> </w:t>
      </w:r>
      <w:r w:rsidR="006D7A94" w:rsidRPr="00B711D1">
        <w:rPr>
          <w:szCs w:val="28"/>
        </w:rPr>
        <w:t>659</w:t>
      </w:r>
      <w:r w:rsidR="006D7A94">
        <w:rPr>
          <w:szCs w:val="28"/>
        </w:rPr>
        <w:t xml:space="preserve"> (одна тысяча шестьсот пятьдесят девять) рублей </w:t>
      </w:r>
      <w:r w:rsidR="006D7A94" w:rsidRPr="00B711D1">
        <w:rPr>
          <w:szCs w:val="28"/>
        </w:rPr>
        <w:t>00</w:t>
      </w:r>
      <w:r w:rsidR="006D7A94">
        <w:rPr>
          <w:szCs w:val="28"/>
        </w:rPr>
        <w:t xml:space="preserve"> копеек</w:t>
      </w:r>
      <w:r w:rsidR="006D7A94" w:rsidRPr="005F6713">
        <w:rPr>
          <w:szCs w:val="28"/>
        </w:rPr>
        <w:t xml:space="preserve"> </w:t>
      </w:r>
      <w:r w:rsidR="006D7A94">
        <w:rPr>
          <w:szCs w:val="28"/>
        </w:rPr>
        <w:t xml:space="preserve">на каждого совершеннолетнего жителя, </w:t>
      </w:r>
      <w:r w:rsidR="006D7A94" w:rsidRPr="00D758EC">
        <w:rPr>
          <w:szCs w:val="28"/>
        </w:rPr>
        <w:t xml:space="preserve">зарегистрированного по месту жительства </w:t>
      </w:r>
      <w:r w:rsidR="006D7A94">
        <w:rPr>
          <w:szCs w:val="28"/>
        </w:rPr>
        <w:t xml:space="preserve">на части территории населенного пункта – села Култаево Пермского муниципального округа Пермского края </w:t>
      </w:r>
      <w:r w:rsidR="006D7A94" w:rsidRPr="00B711D1">
        <w:rPr>
          <w:szCs w:val="28"/>
        </w:rPr>
        <w:t>в пределах следующей территории проживания граждан: многоквартирный дом № 2 по улице Кирова</w:t>
      </w:r>
      <w:r w:rsidR="006D7A94">
        <w:rPr>
          <w:szCs w:val="28"/>
        </w:rPr>
        <w:t xml:space="preserve">, </w:t>
      </w:r>
      <w:r w:rsidR="006D7A94" w:rsidRPr="00B711D1">
        <w:rPr>
          <w:szCs w:val="28"/>
        </w:rPr>
        <w:t xml:space="preserve">на устройство места массового отдыха населения в сквере «Семья» села Култаево Пермского </w:t>
      </w:r>
      <w:r w:rsidR="006D7A94" w:rsidRPr="00362FEF">
        <w:rPr>
          <w:szCs w:val="28"/>
        </w:rPr>
        <w:t>муниц</w:t>
      </w:r>
      <w:r w:rsidR="006D7A94">
        <w:rPr>
          <w:szCs w:val="28"/>
        </w:rPr>
        <w:t>и</w:t>
      </w:r>
      <w:r w:rsidR="006D7A94" w:rsidRPr="00362FEF">
        <w:rPr>
          <w:szCs w:val="28"/>
        </w:rPr>
        <w:t>пального округа</w:t>
      </w:r>
      <w:r w:rsidR="006D7A94">
        <w:rPr>
          <w:szCs w:val="28"/>
        </w:rPr>
        <w:t xml:space="preserve"> Пермского края.</w:t>
      </w:r>
    </w:p>
    <w:p w14:paraId="6A51F27B" w14:textId="4D5D17B2" w:rsidR="00A42E07" w:rsidRPr="00F4691A" w:rsidRDefault="00A42E07" w:rsidP="006A2DC5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</w:p>
    <w:p w14:paraId="07B0CA44" w14:textId="33F8345C" w:rsidR="00CF698A" w:rsidRPr="007E752F" w:rsidRDefault="006D7A94" w:rsidP="006D7A94">
      <w:pPr>
        <w:spacing w:line="360" w:lineRule="exact"/>
        <w:jc w:val="both"/>
        <w:rPr>
          <w:szCs w:val="28"/>
        </w:rPr>
      </w:pPr>
      <w:r>
        <w:rPr>
          <w:szCs w:val="28"/>
        </w:rPr>
        <w:t xml:space="preserve">                                        </w:t>
      </w:r>
      <w:r w:rsidR="00CF698A" w:rsidRPr="00CF698A">
        <w:rPr>
          <w:szCs w:val="28"/>
        </w:rPr>
        <w:t xml:space="preserve">Председательствующий на сходе </w:t>
      </w:r>
      <w:proofErr w:type="gramStart"/>
      <w:r w:rsidR="00CF698A" w:rsidRPr="00CF698A">
        <w:rPr>
          <w:szCs w:val="28"/>
        </w:rPr>
        <w:t>граждан</w:t>
      </w:r>
      <w:r w:rsidR="00FB2EBC">
        <w:rPr>
          <w:szCs w:val="28"/>
        </w:rPr>
        <w:t>:</w:t>
      </w:r>
      <w:r w:rsidR="006A2DC5">
        <w:rPr>
          <w:szCs w:val="28"/>
        </w:rPr>
        <w:t xml:space="preserve"> </w:t>
      </w:r>
      <w:r w:rsidR="00DA333E">
        <w:rPr>
          <w:szCs w:val="28"/>
        </w:rPr>
        <w:t xml:space="preserve">  </w:t>
      </w:r>
      <w:proofErr w:type="gramEnd"/>
      <w:r w:rsidR="00DA333E">
        <w:rPr>
          <w:szCs w:val="28"/>
        </w:rPr>
        <w:t xml:space="preserve">   </w:t>
      </w:r>
      <w:proofErr w:type="spellStart"/>
      <w:r w:rsidR="00DA333E" w:rsidRPr="00DA333E">
        <w:rPr>
          <w:szCs w:val="28"/>
        </w:rPr>
        <w:t>Пикулева</w:t>
      </w:r>
      <w:proofErr w:type="spellEnd"/>
      <w:r w:rsidR="00DA333E" w:rsidRPr="00DA333E">
        <w:rPr>
          <w:szCs w:val="28"/>
        </w:rPr>
        <w:t xml:space="preserve"> </w:t>
      </w:r>
      <w:r w:rsidR="00DA333E">
        <w:rPr>
          <w:szCs w:val="28"/>
        </w:rPr>
        <w:t>М.Н</w:t>
      </w:r>
    </w:p>
    <w:sectPr w:rsidR="00CF698A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8EA1A" w14:textId="77777777" w:rsidR="00FD2D75" w:rsidRDefault="00FD2D75" w:rsidP="00DA5614">
      <w:r>
        <w:separator/>
      </w:r>
    </w:p>
  </w:endnote>
  <w:endnote w:type="continuationSeparator" w:id="0">
    <w:p w14:paraId="27B35B84" w14:textId="77777777" w:rsidR="00FD2D75" w:rsidRDefault="00FD2D75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11D53" w14:textId="77777777" w:rsidR="00FD2D75" w:rsidRDefault="00FD2D75" w:rsidP="00DA5614">
      <w:r>
        <w:separator/>
      </w:r>
    </w:p>
  </w:footnote>
  <w:footnote w:type="continuationSeparator" w:id="0">
    <w:p w14:paraId="53922ADA" w14:textId="77777777" w:rsidR="00FD2D75" w:rsidRDefault="00FD2D75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21AB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75B39"/>
    <w:rsid w:val="00076EDD"/>
    <w:rsid w:val="00080E7D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6093"/>
    <w:rsid w:val="000D4036"/>
    <w:rsid w:val="000D5A9D"/>
    <w:rsid w:val="000D5B40"/>
    <w:rsid w:val="000E3AD7"/>
    <w:rsid w:val="000E48CE"/>
    <w:rsid w:val="000E49EB"/>
    <w:rsid w:val="000E4C1E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CB3"/>
    <w:rsid w:val="00172E79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DEA"/>
    <w:rsid w:val="001E2B39"/>
    <w:rsid w:val="001E5FF4"/>
    <w:rsid w:val="001F22EB"/>
    <w:rsid w:val="001F2B5B"/>
    <w:rsid w:val="001F3413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0726"/>
    <w:rsid w:val="0048757B"/>
    <w:rsid w:val="0049130A"/>
    <w:rsid w:val="004928FA"/>
    <w:rsid w:val="00494227"/>
    <w:rsid w:val="004949DB"/>
    <w:rsid w:val="004974BF"/>
    <w:rsid w:val="004A3C6E"/>
    <w:rsid w:val="004A42F0"/>
    <w:rsid w:val="004B0B3E"/>
    <w:rsid w:val="004B0F65"/>
    <w:rsid w:val="004B25EA"/>
    <w:rsid w:val="004B6B07"/>
    <w:rsid w:val="004B7E5D"/>
    <w:rsid w:val="004D2AA2"/>
    <w:rsid w:val="004F3A21"/>
    <w:rsid w:val="00503819"/>
    <w:rsid w:val="00505721"/>
    <w:rsid w:val="00505838"/>
    <w:rsid w:val="005116F5"/>
    <w:rsid w:val="005116F7"/>
    <w:rsid w:val="00512E4C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C27F9"/>
    <w:rsid w:val="005C2DA0"/>
    <w:rsid w:val="005C428F"/>
    <w:rsid w:val="005C4C8F"/>
    <w:rsid w:val="005C637B"/>
    <w:rsid w:val="005C7089"/>
    <w:rsid w:val="005D26E8"/>
    <w:rsid w:val="005D2E96"/>
    <w:rsid w:val="005E6154"/>
    <w:rsid w:val="005E6BE0"/>
    <w:rsid w:val="005F0138"/>
    <w:rsid w:val="005F2C65"/>
    <w:rsid w:val="005F4952"/>
    <w:rsid w:val="005F4FC1"/>
    <w:rsid w:val="00601EB0"/>
    <w:rsid w:val="00604533"/>
    <w:rsid w:val="00612527"/>
    <w:rsid w:val="00616B11"/>
    <w:rsid w:val="0062010B"/>
    <w:rsid w:val="00624AD1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D7A94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42394"/>
    <w:rsid w:val="00753C10"/>
    <w:rsid w:val="00763E87"/>
    <w:rsid w:val="00765249"/>
    <w:rsid w:val="0077316F"/>
    <w:rsid w:val="00780D23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B4DE7"/>
    <w:rsid w:val="007C27D4"/>
    <w:rsid w:val="007C3B15"/>
    <w:rsid w:val="007C4BD8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56E5"/>
    <w:rsid w:val="00867D84"/>
    <w:rsid w:val="00875709"/>
    <w:rsid w:val="0088484F"/>
    <w:rsid w:val="00887289"/>
    <w:rsid w:val="008929D1"/>
    <w:rsid w:val="0089407B"/>
    <w:rsid w:val="00894928"/>
    <w:rsid w:val="00897178"/>
    <w:rsid w:val="008A054B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2A2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42E07"/>
    <w:rsid w:val="00A4342D"/>
    <w:rsid w:val="00A4408C"/>
    <w:rsid w:val="00A44C1A"/>
    <w:rsid w:val="00A47D32"/>
    <w:rsid w:val="00A517BA"/>
    <w:rsid w:val="00A52A6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16D0"/>
    <w:rsid w:val="00AD1D11"/>
    <w:rsid w:val="00AD1D17"/>
    <w:rsid w:val="00AD1F85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1277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45F1"/>
    <w:rsid w:val="00BD4A0D"/>
    <w:rsid w:val="00BD67B6"/>
    <w:rsid w:val="00BE0E0C"/>
    <w:rsid w:val="00BE4950"/>
    <w:rsid w:val="00BF573A"/>
    <w:rsid w:val="00C06726"/>
    <w:rsid w:val="00C0734C"/>
    <w:rsid w:val="00C10EEC"/>
    <w:rsid w:val="00C11508"/>
    <w:rsid w:val="00C210A9"/>
    <w:rsid w:val="00C210E9"/>
    <w:rsid w:val="00C21B12"/>
    <w:rsid w:val="00C22124"/>
    <w:rsid w:val="00C3124B"/>
    <w:rsid w:val="00C3179E"/>
    <w:rsid w:val="00C33249"/>
    <w:rsid w:val="00C36B82"/>
    <w:rsid w:val="00C436D8"/>
    <w:rsid w:val="00C50DDE"/>
    <w:rsid w:val="00C51813"/>
    <w:rsid w:val="00C61AA6"/>
    <w:rsid w:val="00C64C79"/>
    <w:rsid w:val="00C71E97"/>
    <w:rsid w:val="00C75CF2"/>
    <w:rsid w:val="00C803E8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4FBA"/>
    <w:rsid w:val="00D85313"/>
    <w:rsid w:val="00D90A19"/>
    <w:rsid w:val="00DA0BE1"/>
    <w:rsid w:val="00DA2868"/>
    <w:rsid w:val="00DA333E"/>
    <w:rsid w:val="00DA5614"/>
    <w:rsid w:val="00DB4283"/>
    <w:rsid w:val="00DB5DE8"/>
    <w:rsid w:val="00DB6055"/>
    <w:rsid w:val="00DC7698"/>
    <w:rsid w:val="00DD5E12"/>
    <w:rsid w:val="00DD68EB"/>
    <w:rsid w:val="00DD7E81"/>
    <w:rsid w:val="00DE581D"/>
    <w:rsid w:val="00DF2988"/>
    <w:rsid w:val="00DF5283"/>
    <w:rsid w:val="00DF53E5"/>
    <w:rsid w:val="00E02F32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51CC"/>
    <w:rsid w:val="00F624E4"/>
    <w:rsid w:val="00F62BB3"/>
    <w:rsid w:val="00F6491B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54CF"/>
    <w:rsid w:val="00F96919"/>
    <w:rsid w:val="00F96FE3"/>
    <w:rsid w:val="00F97754"/>
    <w:rsid w:val="00FA3A7F"/>
    <w:rsid w:val="00FA3BAE"/>
    <w:rsid w:val="00FA3C40"/>
    <w:rsid w:val="00FA4492"/>
    <w:rsid w:val="00FB163F"/>
    <w:rsid w:val="00FB2EBC"/>
    <w:rsid w:val="00FB33CE"/>
    <w:rsid w:val="00FB36EC"/>
    <w:rsid w:val="00FB3AA3"/>
    <w:rsid w:val="00FC1046"/>
    <w:rsid w:val="00FC273F"/>
    <w:rsid w:val="00FC3115"/>
    <w:rsid w:val="00FD1C66"/>
    <w:rsid w:val="00FD2D75"/>
    <w:rsid w:val="00FD454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367E-5720-4203-876F-3D645A256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2026-05-12T10:32:00Z</dcterms:created>
  <dcterms:modified xsi:type="dcterms:W3CDTF">2026-05-12T10:32:00Z</dcterms:modified>
</cp:coreProperties>
</file>